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FF9E7" w14:textId="51359C2F" w:rsidR="00D22F16" w:rsidRDefault="002D2E02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>
        <w:rPr>
          <w:rFonts w:ascii="FbLotus Medium" w:hAnsi="FbLotus Medium" w:cs="FbLotus Medium" w:hint="cs"/>
          <w:sz w:val="26"/>
          <w:szCs w:val="26"/>
          <w:rtl/>
        </w:rPr>
        <w:t>זמן קיץ בתנופה</w:t>
      </w:r>
      <w:r w:rsidR="007D5E54">
        <w:rPr>
          <w:rFonts w:ascii="FbLotus Medium" w:hAnsi="FbLotus Medium" w:cs="FbLotus Medium" w:hint="cs"/>
          <w:sz w:val="26"/>
          <w:szCs w:val="26"/>
          <w:rtl/>
        </w:rPr>
        <w:t xml:space="preserve"> </w:t>
      </w:r>
      <w:r w:rsidR="00142C46">
        <w:rPr>
          <w:rFonts w:ascii="FbLotus Medium" w:hAnsi="FbLotus Medium" w:cs="FbLotus Medium" w:hint="cs"/>
          <w:sz w:val="26"/>
          <w:szCs w:val="26"/>
          <w:rtl/>
        </w:rPr>
        <w:t xml:space="preserve">| </w:t>
      </w:r>
      <w:r w:rsidR="007D5E54">
        <w:rPr>
          <w:rFonts w:ascii="FbLotus Medium" w:hAnsi="FbLotus Medium" w:cs="FbLotus Medium" w:hint="cs"/>
          <w:sz w:val="26"/>
          <w:szCs w:val="26"/>
          <w:rtl/>
        </w:rPr>
        <w:t xml:space="preserve">חלוקת </w:t>
      </w:r>
      <w:r w:rsidR="00B25A71">
        <w:rPr>
          <w:rFonts w:ascii="FbLotus Medium" w:hAnsi="FbLotus Medium" w:cs="FbLotus Medium" w:hint="cs"/>
          <w:sz w:val="26"/>
          <w:szCs w:val="26"/>
          <w:rtl/>
        </w:rPr>
        <w:t>ה</w:t>
      </w:r>
      <w:r w:rsidR="007D5E54">
        <w:rPr>
          <w:rFonts w:ascii="FbLotus Medium" w:hAnsi="FbLotus Medium" w:cs="FbLotus Medium" w:hint="cs"/>
          <w:sz w:val="26"/>
          <w:szCs w:val="26"/>
          <w:rtl/>
        </w:rPr>
        <w:t>מלגות</w:t>
      </w:r>
      <w:r w:rsidR="00B25A71">
        <w:rPr>
          <w:rFonts w:ascii="FbLotus Medium" w:hAnsi="FbLotus Medium" w:cs="FbLotus Medium" w:hint="cs"/>
          <w:sz w:val="26"/>
          <w:szCs w:val="26"/>
          <w:rtl/>
        </w:rPr>
        <w:t xml:space="preserve"> החודשית</w:t>
      </w:r>
      <w:r w:rsidR="007D5E54">
        <w:rPr>
          <w:rFonts w:ascii="FbLotus Medium" w:hAnsi="FbLotus Medium" w:cs="FbLotus Medium" w:hint="cs"/>
          <w:sz w:val="26"/>
          <w:szCs w:val="26"/>
          <w:rtl/>
        </w:rPr>
        <w:t xml:space="preserve"> </w:t>
      </w:r>
      <w:r w:rsidR="00142C46">
        <w:rPr>
          <w:rFonts w:ascii="FbLotus Medium" w:hAnsi="FbLotus Medium" w:cs="FbLotus Medium" w:hint="cs"/>
          <w:sz w:val="26"/>
          <w:szCs w:val="26"/>
          <w:rtl/>
        </w:rPr>
        <w:t>לתלמידי הקבוצה</w:t>
      </w:r>
    </w:p>
    <w:p w14:paraId="0AAFBB26" w14:textId="12AB4FA3" w:rsidR="007D5E54" w:rsidRDefault="007D5E54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7EA9D802" w14:textId="446E0E83" w:rsidR="00B25A71" w:rsidRPr="00B25A71" w:rsidRDefault="00B25A71" w:rsidP="00B25A71">
      <w:pPr>
        <w:spacing w:after="0" w:line="276" w:lineRule="auto"/>
        <w:rPr>
          <w:rFonts w:ascii="FbLotus Medium" w:hAnsi="FbLotus Medium" w:cs="FbLotus Medium"/>
          <w:b/>
          <w:bCs/>
          <w:sz w:val="26"/>
          <w:szCs w:val="26"/>
          <w:rtl/>
        </w:rPr>
      </w:pPr>
      <w:r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פרויקט </w:t>
      </w:r>
      <w:r w:rsidRPr="00B25A71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הלימוד לתלמידי התמימים הגדול בעולם - 'יששכר וזבולון' - </w:t>
      </w:r>
      <w:r>
        <w:rPr>
          <w:rFonts w:ascii="FbLotus Medium" w:hAnsi="FbLotus Medium" w:cs="FbLotus Medium" w:hint="cs"/>
          <w:b/>
          <w:bCs/>
          <w:sz w:val="26"/>
          <w:szCs w:val="26"/>
          <w:rtl/>
        </w:rPr>
        <w:t>ממשי</w:t>
      </w:r>
      <w:r w:rsidR="002D2E02">
        <w:rPr>
          <w:rFonts w:ascii="FbLotus Medium" w:hAnsi="FbLotus Medium" w:cs="FbLotus Medium" w:hint="cs"/>
          <w:b/>
          <w:bCs/>
          <w:sz w:val="26"/>
          <w:szCs w:val="26"/>
          <w:rtl/>
        </w:rPr>
        <w:t>ך</w:t>
      </w:r>
      <w:r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 בשיא</w:t>
      </w:r>
      <w:r w:rsidR="00D87261">
        <w:rPr>
          <w:rFonts w:ascii="FbLotus Medium" w:hAnsi="FbLotus Medium" w:cs="FbLotus Medium" w:hint="cs"/>
          <w:b/>
          <w:bCs/>
          <w:sz w:val="26"/>
          <w:szCs w:val="26"/>
          <w:rtl/>
        </w:rPr>
        <w:t>.</w:t>
      </w:r>
      <w:r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 </w:t>
      </w:r>
      <w:r w:rsidR="007D5E54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תכונה מיוחדת ב770 לרגל חלוקת המלגות למצטייני פרויקט </w:t>
      </w:r>
      <w:r w:rsidR="00665A7F">
        <w:rPr>
          <w:rFonts w:ascii="FbLotus Medium" w:hAnsi="FbLotus Medium" w:cs="FbLotus Medium" w:hint="cs"/>
          <w:b/>
          <w:bCs/>
          <w:sz w:val="26"/>
          <w:szCs w:val="26"/>
          <w:rtl/>
        </w:rPr>
        <w:t>'</w:t>
      </w:r>
      <w:r w:rsidR="007D5E54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>יששכר וזבולון</w:t>
      </w:r>
      <w:r w:rsidR="00665A7F">
        <w:rPr>
          <w:rFonts w:ascii="FbLotus Medium" w:hAnsi="FbLotus Medium" w:cs="FbLotus Medium" w:hint="cs"/>
          <w:b/>
          <w:bCs/>
          <w:sz w:val="26"/>
          <w:szCs w:val="26"/>
          <w:rtl/>
        </w:rPr>
        <w:t>'</w:t>
      </w:r>
      <w:r w:rsidR="007D5E54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 של 'איגוד תלמידי הקבוצה'. אמש</w:t>
      </w:r>
      <w:r w:rsidR="00665A7F">
        <w:rPr>
          <w:rFonts w:ascii="FbLotus Medium" w:hAnsi="FbLotus Medium" w:cs="FbLotus Medium" w:hint="cs"/>
          <w:b/>
          <w:bCs/>
          <w:sz w:val="26"/>
          <w:szCs w:val="26"/>
          <w:rtl/>
        </w:rPr>
        <w:t>,</w:t>
      </w:r>
      <w:r w:rsidR="007D5E54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 </w:t>
      </w:r>
      <w:r w:rsidR="00665A7F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>בפעם הש</w:t>
      </w:r>
      <w:r>
        <w:rPr>
          <w:rFonts w:ascii="FbLotus Medium" w:hAnsi="FbLotus Medium" w:cs="FbLotus Medium" w:hint="cs"/>
          <w:b/>
          <w:bCs/>
          <w:sz w:val="26"/>
          <w:szCs w:val="26"/>
          <w:rtl/>
        </w:rPr>
        <w:t>ישית(!)</w:t>
      </w:r>
      <w:r w:rsidR="00665A7F">
        <w:rPr>
          <w:rFonts w:ascii="FbLotus Medium" w:hAnsi="FbLotus Medium" w:cs="FbLotus Medium" w:hint="cs"/>
          <w:b/>
          <w:bCs/>
          <w:sz w:val="26"/>
          <w:szCs w:val="26"/>
          <w:rtl/>
        </w:rPr>
        <w:t>,</w:t>
      </w:r>
      <w:r w:rsidR="00665A7F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 </w:t>
      </w:r>
      <w:r w:rsidR="007D5E54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התקיימה חלוקת המלגות </w:t>
      </w:r>
      <w:r w:rsidR="00665A7F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של חודש </w:t>
      </w:r>
      <w:r>
        <w:rPr>
          <w:rFonts w:ascii="FbLotus Medium" w:hAnsi="FbLotus Medium" w:cs="FbLotus Medium" w:hint="cs"/>
          <w:b/>
          <w:bCs/>
          <w:sz w:val="26"/>
          <w:szCs w:val="26"/>
          <w:rtl/>
        </w:rPr>
        <w:t>ניסן</w:t>
      </w:r>
      <w:r w:rsidR="00665A7F">
        <w:rPr>
          <w:rFonts w:ascii="FbLotus Medium" w:hAnsi="FbLotus Medium" w:cs="FbLotus Medium" w:hint="cs"/>
          <w:b/>
          <w:bCs/>
          <w:sz w:val="26"/>
          <w:szCs w:val="26"/>
          <w:rtl/>
        </w:rPr>
        <w:t>,</w:t>
      </w:r>
      <w:r w:rsidR="00665A7F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 xml:space="preserve"> </w:t>
      </w:r>
      <w:r w:rsidR="00DF2289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>בשווי עשרות אלפי דולרים</w:t>
      </w:r>
      <w:r w:rsidR="007D5E54" w:rsidRPr="00DF2289">
        <w:rPr>
          <w:rFonts w:ascii="FbLotus Medium" w:hAnsi="FbLotus Medium" w:cs="FbLotus Medium" w:hint="cs"/>
          <w:b/>
          <w:bCs/>
          <w:sz w:val="26"/>
          <w:szCs w:val="26"/>
          <w:rtl/>
        </w:rPr>
        <w:t>.</w:t>
      </w:r>
    </w:p>
    <w:p w14:paraId="66D51F01" w14:textId="77777777" w:rsidR="00B25A71" w:rsidRDefault="00B25A71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452805A4" w14:textId="03BAB72F" w:rsidR="007D5E54" w:rsidRDefault="007D5E54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>
        <w:rPr>
          <w:rFonts w:ascii="FbLotus Medium" w:hAnsi="FbLotus Medium" w:cs="FbLotus Medium" w:hint="cs"/>
          <w:sz w:val="26"/>
          <w:szCs w:val="26"/>
          <w:rtl/>
        </w:rPr>
        <w:t xml:space="preserve">בהמשך לדיווחנו אודות פרויקט </w:t>
      </w:r>
      <w:bookmarkStart w:id="0" w:name="_Hlk69301215"/>
      <w:r w:rsidR="00B25A71">
        <w:rPr>
          <w:rFonts w:ascii="FbLotus Medium" w:hAnsi="FbLotus Medium" w:cs="FbLotus Medium" w:hint="cs"/>
          <w:sz w:val="26"/>
          <w:szCs w:val="26"/>
          <w:rtl/>
        </w:rPr>
        <w:t>הלימוד לתלמידי התמימים הגדול בעולם -</w:t>
      </w:r>
      <w:r w:rsidR="00665A7F">
        <w:rPr>
          <w:rFonts w:ascii="FbLotus Medium" w:hAnsi="FbLotus Medium" w:cs="FbLotus Medium" w:hint="cs"/>
          <w:sz w:val="26"/>
          <w:szCs w:val="26"/>
          <w:rtl/>
        </w:rPr>
        <w:t xml:space="preserve"> 'יששכר וזבולון'</w:t>
      </w:r>
      <w:r>
        <w:rPr>
          <w:rFonts w:ascii="FbLotus Medium" w:hAnsi="FbLotus Medium" w:cs="FbLotus Medium" w:hint="cs"/>
          <w:sz w:val="26"/>
          <w:szCs w:val="26"/>
          <w:rtl/>
        </w:rPr>
        <w:t xml:space="preserve"> </w:t>
      </w:r>
      <w:r w:rsidR="00B25A71">
        <w:rPr>
          <w:rFonts w:ascii="FbLotus Medium" w:hAnsi="FbLotus Medium" w:cs="FbLotus Medium" w:hint="cs"/>
          <w:sz w:val="26"/>
          <w:szCs w:val="26"/>
          <w:rtl/>
        </w:rPr>
        <w:t xml:space="preserve">- </w:t>
      </w:r>
      <w:bookmarkEnd w:id="0"/>
      <w:r>
        <w:rPr>
          <w:rFonts w:ascii="FbLotus Medium" w:hAnsi="FbLotus Medium" w:cs="FbLotus Medium" w:hint="cs"/>
          <w:sz w:val="26"/>
          <w:szCs w:val="26"/>
          <w:rtl/>
        </w:rPr>
        <w:t>שסוחף אחריו מאות תמימים בלימוד רציני</w:t>
      </w:r>
      <w:r w:rsidR="00665A7F">
        <w:rPr>
          <w:rFonts w:ascii="FbLotus Medium" w:hAnsi="FbLotus Medium" w:cs="FbLotus Medium" w:hint="cs"/>
          <w:sz w:val="26"/>
          <w:szCs w:val="26"/>
          <w:rtl/>
        </w:rPr>
        <w:t>,</w:t>
      </w:r>
      <w:r>
        <w:rPr>
          <w:rFonts w:ascii="FbLotus Medium" w:hAnsi="FbLotus Medium" w:cs="FbLotus Medium" w:hint="cs"/>
          <w:sz w:val="26"/>
          <w:szCs w:val="26"/>
          <w:rtl/>
        </w:rPr>
        <w:t xml:space="preserve"> </w:t>
      </w:r>
      <w:r w:rsidR="00665A7F">
        <w:rPr>
          <w:rFonts w:ascii="FbLotus Medium" w:hAnsi="FbLotus Medium" w:cs="FbLotus Medium" w:hint="cs"/>
          <w:sz w:val="26"/>
          <w:szCs w:val="26"/>
          <w:rtl/>
        </w:rPr>
        <w:t xml:space="preserve">מאתגר </w:t>
      </w:r>
      <w:r>
        <w:rPr>
          <w:rFonts w:ascii="FbLotus Medium" w:hAnsi="FbLotus Medium" w:cs="FbLotus Medium" w:hint="cs"/>
          <w:sz w:val="26"/>
          <w:szCs w:val="26"/>
          <w:rtl/>
        </w:rPr>
        <w:t>ומושקע, המעניק לתמימים</w:t>
      </w:r>
      <w:r w:rsidR="00DF2289">
        <w:rPr>
          <w:rFonts w:ascii="FbLotus Medium" w:hAnsi="FbLotus Medium" w:cs="FbLotus Medium" w:hint="cs"/>
          <w:sz w:val="26"/>
          <w:szCs w:val="26"/>
          <w:rtl/>
        </w:rPr>
        <w:t xml:space="preserve"> סדר לימודי ויעדים מאתגרים יחד עם</w:t>
      </w:r>
      <w:r>
        <w:rPr>
          <w:rFonts w:ascii="FbLotus Medium" w:hAnsi="FbLotus Medium" w:cs="FbLotus Medium" w:hint="cs"/>
          <w:sz w:val="26"/>
          <w:szCs w:val="26"/>
          <w:rtl/>
        </w:rPr>
        <w:t xml:space="preserve"> רוגע נפשי </w:t>
      </w:r>
      <w:r w:rsidR="00DF2289">
        <w:rPr>
          <w:rFonts w:ascii="FbLotus Medium" w:hAnsi="FbLotus Medium" w:cs="FbLotus Medium" w:hint="cs"/>
          <w:sz w:val="26"/>
          <w:szCs w:val="26"/>
          <w:rtl/>
        </w:rPr>
        <w:t>ו</w:t>
      </w:r>
      <w:r>
        <w:rPr>
          <w:rFonts w:ascii="FbLotus Medium" w:hAnsi="FbLotus Medium" w:cs="FbLotus Medium" w:hint="cs"/>
          <w:sz w:val="26"/>
          <w:szCs w:val="26"/>
          <w:rtl/>
        </w:rPr>
        <w:t>הסתדרות הגשמית.</w:t>
      </w:r>
    </w:p>
    <w:p w14:paraId="29B52BC5" w14:textId="77777777" w:rsidR="00DF2289" w:rsidRDefault="00DF2289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376F0479" w14:textId="1AE20782" w:rsidR="007D5E54" w:rsidRDefault="007D5E54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>
        <w:rPr>
          <w:rFonts w:ascii="FbLotus Medium" w:hAnsi="FbLotus Medium" w:cs="FbLotus Medium" w:hint="cs"/>
          <w:sz w:val="26"/>
          <w:szCs w:val="26"/>
          <w:rtl/>
        </w:rPr>
        <w:t xml:space="preserve">בשבוע שעבר נערך המבחן השישי על חומר הלימודים של חודש </w:t>
      </w:r>
      <w:r w:rsidR="00B25A71">
        <w:rPr>
          <w:rFonts w:ascii="FbLotus Medium" w:hAnsi="FbLotus Medium" w:cs="FbLotus Medium" w:hint="cs"/>
          <w:sz w:val="26"/>
          <w:szCs w:val="26"/>
          <w:rtl/>
        </w:rPr>
        <w:t>ניסן</w:t>
      </w:r>
      <w:r>
        <w:rPr>
          <w:rFonts w:ascii="FbLotus Medium" w:hAnsi="FbLotus Medium" w:cs="FbLotus Medium" w:hint="cs"/>
          <w:sz w:val="26"/>
          <w:szCs w:val="26"/>
          <w:rtl/>
        </w:rPr>
        <w:t xml:space="preserve">. המבחן נערך </w:t>
      </w:r>
      <w:r w:rsidR="00DF2289">
        <w:rPr>
          <w:rFonts w:ascii="FbLotus Medium" w:hAnsi="FbLotus Medium" w:cs="FbLotus Medium" w:hint="cs"/>
          <w:sz w:val="26"/>
          <w:szCs w:val="26"/>
          <w:rtl/>
        </w:rPr>
        <w:t xml:space="preserve">בהצלחה מרובה </w:t>
      </w:r>
      <w:r>
        <w:rPr>
          <w:rFonts w:ascii="FbLotus Medium" w:hAnsi="FbLotus Medium" w:cs="FbLotus Medium" w:hint="cs"/>
          <w:sz w:val="26"/>
          <w:szCs w:val="26"/>
          <w:rtl/>
        </w:rPr>
        <w:t>ב</w:t>
      </w:r>
      <w:r w:rsidR="00B25A71">
        <w:rPr>
          <w:rFonts w:ascii="FbLotus Medium" w:hAnsi="FbLotus Medium" w:cs="FbLotus Medium" w:hint="cs"/>
          <w:sz w:val="26"/>
          <w:szCs w:val="26"/>
          <w:rtl/>
        </w:rPr>
        <w:t xml:space="preserve">אולם חדר האוכל 1414 של ישיבת </w:t>
      </w:r>
      <w:proofErr w:type="spellStart"/>
      <w:r w:rsidR="00B25A71">
        <w:rPr>
          <w:rFonts w:ascii="FbLotus Medium" w:hAnsi="FbLotus Medium" w:cs="FbLotus Medium" w:hint="cs"/>
          <w:sz w:val="26"/>
          <w:szCs w:val="26"/>
          <w:rtl/>
        </w:rPr>
        <w:t>תות"ל</w:t>
      </w:r>
      <w:proofErr w:type="spellEnd"/>
      <w:r w:rsidR="00B25A71">
        <w:rPr>
          <w:rFonts w:ascii="FbLotus Medium" w:hAnsi="FbLotus Medium" w:cs="FbLotus Medium" w:hint="cs"/>
          <w:sz w:val="26"/>
          <w:szCs w:val="26"/>
          <w:rtl/>
        </w:rPr>
        <w:t xml:space="preserve"> המרכזית 770</w:t>
      </w:r>
      <w:r w:rsidR="00E0679A">
        <w:rPr>
          <w:rFonts w:ascii="FbLotus Medium" w:hAnsi="FbLotus Medium" w:cs="FbLotus Medium" w:hint="cs"/>
          <w:sz w:val="26"/>
          <w:szCs w:val="26"/>
          <w:rtl/>
        </w:rPr>
        <w:t>.</w:t>
      </w:r>
    </w:p>
    <w:p w14:paraId="5520756A" w14:textId="77777777" w:rsidR="00DF2289" w:rsidRDefault="00DF2289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2A80C1A2" w14:textId="1628B776" w:rsidR="00E0679A" w:rsidRDefault="00E0679A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>
        <w:rPr>
          <w:rFonts w:ascii="FbLotus Medium" w:hAnsi="FbLotus Medium" w:cs="FbLotus Medium" w:hint="cs"/>
          <w:sz w:val="26"/>
          <w:szCs w:val="26"/>
          <w:rtl/>
        </w:rPr>
        <w:t xml:space="preserve">אמש (ר"ח </w:t>
      </w:r>
      <w:r w:rsidR="00B25A71">
        <w:rPr>
          <w:rFonts w:ascii="FbLotus Medium" w:hAnsi="FbLotus Medium" w:cs="FbLotus Medium" w:hint="cs"/>
          <w:sz w:val="26"/>
          <w:szCs w:val="26"/>
          <w:rtl/>
        </w:rPr>
        <w:t>אייר</w:t>
      </w:r>
      <w:r>
        <w:rPr>
          <w:rFonts w:ascii="FbLotus Medium" w:hAnsi="FbLotus Medium" w:cs="FbLotus Medium" w:hint="cs"/>
          <w:sz w:val="26"/>
          <w:szCs w:val="26"/>
          <w:rtl/>
        </w:rPr>
        <w:t xml:space="preserve">) נערכה </w:t>
      </w:r>
      <w:proofErr w:type="spellStart"/>
      <w:r w:rsidR="00DF2289">
        <w:rPr>
          <w:rFonts w:ascii="FbLotus Medium" w:hAnsi="FbLotus Medium" w:cs="FbLotus Medium" w:hint="cs"/>
          <w:sz w:val="26"/>
          <w:szCs w:val="26"/>
          <w:rtl/>
        </w:rPr>
        <w:t>באוירה</w:t>
      </w:r>
      <w:proofErr w:type="spellEnd"/>
      <w:r w:rsidR="00DF2289">
        <w:rPr>
          <w:rFonts w:ascii="FbLotus Medium" w:hAnsi="FbLotus Medium" w:cs="FbLotus Medium" w:hint="cs"/>
          <w:sz w:val="26"/>
          <w:szCs w:val="26"/>
          <w:rtl/>
        </w:rPr>
        <w:t xml:space="preserve"> </w:t>
      </w:r>
      <w:r>
        <w:rPr>
          <w:rFonts w:ascii="FbLotus Medium" w:hAnsi="FbLotus Medium" w:cs="FbLotus Medium" w:hint="cs"/>
          <w:sz w:val="26"/>
          <w:szCs w:val="26"/>
          <w:rtl/>
        </w:rPr>
        <w:t xml:space="preserve">חגיגית </w:t>
      </w:r>
      <w:r w:rsidR="00D87261" w:rsidRPr="00D87261">
        <w:rPr>
          <w:rFonts w:ascii="FbLotus Medium" w:hAnsi="FbLotus Medium" w:cs="FbLotus Medium" w:hint="cs"/>
          <w:b/>
          <w:bCs/>
          <w:sz w:val="26"/>
          <w:szCs w:val="26"/>
          <w:rtl/>
        </w:rPr>
        <w:t>בפעם השישית</w:t>
      </w:r>
      <w:r w:rsidR="00D87261">
        <w:rPr>
          <w:rFonts w:ascii="FbLotus Medium" w:hAnsi="FbLotus Medium" w:cs="FbLotus Medium" w:hint="cs"/>
          <w:sz w:val="26"/>
          <w:szCs w:val="26"/>
          <w:rtl/>
        </w:rPr>
        <w:t xml:space="preserve"> </w:t>
      </w:r>
      <w:r w:rsidR="00DF2289">
        <w:rPr>
          <w:rFonts w:ascii="FbLotus Medium" w:hAnsi="FbLotus Medium" w:cs="FbLotus Medium" w:hint="cs"/>
          <w:sz w:val="26"/>
          <w:szCs w:val="26"/>
          <w:rtl/>
        </w:rPr>
        <w:t xml:space="preserve">במרכז 770 </w:t>
      </w:r>
      <w:r>
        <w:rPr>
          <w:rFonts w:ascii="FbLotus Medium" w:hAnsi="FbLotus Medium" w:cs="FbLotus Medium" w:hint="cs"/>
          <w:sz w:val="26"/>
          <w:szCs w:val="26"/>
          <w:rtl/>
        </w:rPr>
        <w:t>חלוקת המלגות למצטייני המסלולים. עשרות אלפי דולרים במזומן חולקו לתמימים היקרים שהשקיעו את מרצם בלימוד בשקידה והתמדה בחודש החולף.</w:t>
      </w:r>
    </w:p>
    <w:p w14:paraId="515AA4FA" w14:textId="77777777" w:rsidR="00DF2289" w:rsidRDefault="00DF2289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62E70794" w14:textId="79EE9532" w:rsidR="00E0679A" w:rsidRDefault="00B25A71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>
        <w:rPr>
          <w:rFonts w:ascii="FbLotus Medium" w:hAnsi="FbLotus Medium" w:cs="FbLotus Medium" w:hint="cs"/>
          <w:sz w:val="26"/>
          <w:szCs w:val="26"/>
          <w:rtl/>
        </w:rPr>
        <w:t xml:space="preserve">משנה תשומת לב ללימוד בחודש החולף, בשעה שבכל העולם חודש ניסן מנוצל לבין הזמנים, בישיבת </w:t>
      </w:r>
      <w:proofErr w:type="spellStart"/>
      <w:r>
        <w:rPr>
          <w:rFonts w:ascii="FbLotus Medium" w:hAnsi="FbLotus Medium" w:cs="FbLotus Medium" w:hint="cs"/>
          <w:sz w:val="26"/>
          <w:szCs w:val="26"/>
          <w:rtl/>
        </w:rPr>
        <w:t>תות"ל</w:t>
      </w:r>
      <w:proofErr w:type="spellEnd"/>
      <w:r>
        <w:rPr>
          <w:rFonts w:ascii="FbLotus Medium" w:hAnsi="FbLotus Medium" w:cs="FbLotus Medium" w:hint="cs"/>
          <w:sz w:val="26"/>
          <w:szCs w:val="26"/>
          <w:rtl/>
        </w:rPr>
        <w:t xml:space="preserve"> המרכזית בית משיח 770 תלמידי התמימים לא עוצרים את הסדרים וממשיכים בלימודם הקבוע ביתר שאת ויתר עז!</w:t>
      </w:r>
    </w:p>
    <w:p w14:paraId="1B891933" w14:textId="77777777" w:rsidR="00DF2289" w:rsidRDefault="00DF2289" w:rsidP="007D5E54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6DDAB1D9" w14:textId="0C7434C9" w:rsidR="00E0679A" w:rsidRPr="00DF2289" w:rsidRDefault="00DF2289" w:rsidP="00DF2289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 w:rsidRPr="00DF2289">
        <w:rPr>
          <w:rFonts w:ascii="FbLotus Medium" w:hAnsi="FbLotus Medium" w:cs="FbLotus Medium" w:hint="cs"/>
          <w:sz w:val="26"/>
          <w:szCs w:val="26"/>
          <w:rtl/>
        </w:rPr>
        <w:t>מטרת הפרויקט</w:t>
      </w:r>
      <w:r w:rsidRPr="00DF2289">
        <w:rPr>
          <w:rFonts w:ascii="FbLotus Medium" w:hAnsi="FbLotus Medium" w:cs="FbLotus Medium"/>
          <w:sz w:val="26"/>
          <w:szCs w:val="26"/>
          <w:rtl/>
        </w:rPr>
        <w:t xml:space="preserve"> הינה ברורה, על מנת שכל בחור יוכל להשקיע את כל מרצו בלימוד התורה מבלי להצטרך לדאוג לצרכי המחיה הבסיסים בכוחות עצמו.</w:t>
      </w:r>
      <w:r w:rsidRPr="00DF2289">
        <w:rPr>
          <w:rFonts w:ascii="FbLotus Medium" w:hAnsi="FbLotus Medium" w:cs="FbLotus Medium" w:hint="cs"/>
          <w:sz w:val="26"/>
          <w:szCs w:val="26"/>
          <w:rtl/>
        </w:rPr>
        <w:t xml:space="preserve"> וב"ה התוצאות מדברות בעד עצמם ורבים מהתמימים רואים את הרווח העצום שיש להם מהשתתפותם בפרויקט, הן בפן הרוחני והן בפן הגשמי.</w:t>
      </w:r>
    </w:p>
    <w:p w14:paraId="5375CB32" w14:textId="01E122D1" w:rsidR="00DF2289" w:rsidRDefault="00DF2289" w:rsidP="00DF2289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14D18FCD" w14:textId="2BE77E16" w:rsidR="00142C46" w:rsidRPr="00665A7F" w:rsidRDefault="00665A7F" w:rsidP="00142C46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r w:rsidRPr="00665A7F">
        <w:rPr>
          <w:rFonts w:ascii="FbLotus Medium" w:hAnsi="FbLotus Medium" w:cs="FbLotus Medium"/>
          <w:sz w:val="26"/>
          <w:szCs w:val="26"/>
          <w:rtl/>
        </w:rPr>
        <w:t xml:space="preserve">לפרטים נוספים והשתתפות בפרויקט </w:t>
      </w:r>
      <w:hyperlink r:id="rId8" w:history="1">
        <w:r w:rsidR="00142C46" w:rsidRPr="00665A7F">
          <w:rPr>
            <w:rStyle w:val="Hyperlink"/>
            <w:rFonts w:ascii="FbLotus Medium" w:hAnsi="FbLotus Medium" w:cs="FbLotus Medium"/>
            <w:sz w:val="26"/>
            <w:szCs w:val="26"/>
            <w:rtl/>
          </w:rPr>
          <w:t>לחץ כאן</w:t>
        </w:r>
      </w:hyperlink>
    </w:p>
    <w:p w14:paraId="7FA3E00E" w14:textId="77777777" w:rsidR="00665A7F" w:rsidRPr="00665A7F" w:rsidRDefault="00665A7F" w:rsidP="00665A7F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</w:p>
    <w:p w14:paraId="4CD7691A" w14:textId="77777777" w:rsidR="00665A7F" w:rsidRPr="00665A7F" w:rsidRDefault="00665A7F" w:rsidP="00665A7F">
      <w:pPr>
        <w:spacing w:after="0" w:line="276" w:lineRule="auto"/>
        <w:rPr>
          <w:rFonts w:ascii="FbLotus Medium" w:hAnsi="FbLotus Medium" w:cs="FbLotus Medium" w:hint="cs"/>
          <w:sz w:val="26"/>
          <w:szCs w:val="26"/>
          <w:rtl/>
        </w:rPr>
      </w:pPr>
      <w:r w:rsidRPr="00665A7F">
        <w:rPr>
          <w:rFonts w:ascii="FbLotus Medium" w:hAnsi="FbLotus Medium" w:cs="FbLotus Medium"/>
          <w:sz w:val="26"/>
          <w:szCs w:val="26"/>
          <w:rtl/>
        </w:rPr>
        <w:t>כתובת הקישור:</w:t>
      </w:r>
    </w:p>
    <w:p w14:paraId="66FDAE06" w14:textId="3CDDF5AC" w:rsidR="00665A7F" w:rsidRDefault="002D2E02" w:rsidP="00665A7F">
      <w:pPr>
        <w:spacing w:after="0" w:line="276" w:lineRule="auto"/>
        <w:rPr>
          <w:rFonts w:ascii="FbLotus Medium" w:hAnsi="FbLotus Medium" w:cs="FbLotus Medium"/>
          <w:sz w:val="26"/>
          <w:szCs w:val="26"/>
          <w:rtl/>
        </w:rPr>
      </w:pPr>
      <w:hyperlink r:id="rId9" w:history="1">
        <w:r w:rsidR="00665A7F" w:rsidRPr="0009746D">
          <w:rPr>
            <w:rStyle w:val="Hyperlink"/>
            <w:rFonts w:ascii="FbLotus Medium" w:hAnsi="FbLotus Medium" w:cs="FbLotus Medium"/>
            <w:sz w:val="26"/>
            <w:szCs w:val="26"/>
          </w:rPr>
          <w:t>https://www.kvutze.org/issachar-and-zvulun</w:t>
        </w:r>
      </w:hyperlink>
    </w:p>
    <w:sectPr w:rsidR="00665A7F" w:rsidSect="00D22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644" w:right="1588" w:bottom="1644" w:left="1588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FA49A" w14:textId="77777777" w:rsidR="007D5E54" w:rsidRDefault="007D5E54" w:rsidP="00F17D8F">
      <w:pPr>
        <w:spacing w:after="0" w:line="240" w:lineRule="auto"/>
      </w:pPr>
      <w:r>
        <w:separator/>
      </w:r>
    </w:p>
  </w:endnote>
  <w:endnote w:type="continuationSeparator" w:id="0">
    <w:p w14:paraId="02B746F8" w14:textId="77777777" w:rsidR="007D5E54" w:rsidRDefault="007D5E54" w:rsidP="00F1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b AdamaBook">
    <w:altName w:val="Times New Roman"/>
    <w:charset w:val="00"/>
    <w:family w:val="roman"/>
    <w:pitch w:val="variable"/>
    <w:sig w:usb0="80000827" w:usb1="5000004A" w:usb2="00000000" w:usb3="00000000" w:csb0="00000021" w:csb1="00000000"/>
  </w:font>
  <w:font w:name="FbFrankReal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bLotus Medium">
    <w:altName w:val="Times New Roman"/>
    <w:charset w:val="00"/>
    <w:family w:val="roman"/>
    <w:pitch w:val="variable"/>
    <w:sig w:usb0="80000827" w:usb1="5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CD504" w14:textId="77777777" w:rsidR="00AB35E0" w:rsidRDefault="00AB35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112EB" w14:textId="77777777" w:rsidR="00A35BD8" w:rsidRDefault="00C4705A" w:rsidP="00A35BD8">
    <w:pPr>
      <w:pStyle w:val="a5"/>
      <w:rPr>
        <w:rFonts w:asciiTheme="majorHAnsi" w:eastAsiaTheme="majorEastAsia" w:hAnsiTheme="majorHAnsi" w:cstheme="majorBidi"/>
        <w:sz w:val="16"/>
        <w:szCs w:val="16"/>
        <w:rtl/>
      </w:rPr>
    </w:pPr>
    <w:r w:rsidRPr="0027670E">
      <w:rPr>
        <w:rStyle w:val="a9"/>
        <w:rFonts w:ascii="FbFrankReal" w:hAnsi="FbFrankReal" w:cs="FbFrankReal"/>
        <w:b w:val="0"/>
        <w:bCs w:val="0"/>
        <w:noProof/>
        <w:sz w:val="21"/>
        <w:szCs w:val="21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D67027" wp14:editId="019953A0">
              <wp:simplePos x="0" y="0"/>
              <wp:positionH relativeFrom="margin">
                <wp:align>center</wp:align>
              </wp:positionH>
              <wp:positionV relativeFrom="paragraph">
                <wp:posOffset>79111</wp:posOffset>
              </wp:positionV>
              <wp:extent cx="3346450" cy="0"/>
              <wp:effectExtent l="0" t="0" r="25400" b="19050"/>
              <wp:wrapNone/>
              <wp:docPr id="2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34645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6C3079" id="מחבר ישר 1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25pt" to="263.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" strokecolor="#404040 [2429]" strokeweight=".5pt">
              <v:stroke joinstyle="miter"/>
              <w10:wrap anchorx="margin"/>
            </v:line>
          </w:pict>
        </mc:Fallback>
      </mc:AlternateContent>
    </w:r>
  </w:p>
  <w:p w14:paraId="72DF9AC2" w14:textId="77777777" w:rsidR="00A35BD8" w:rsidRPr="00C4705A" w:rsidRDefault="00A35BD8" w:rsidP="00C82B2D">
    <w:pPr>
      <w:tabs>
        <w:tab w:val="left" w:pos="2237"/>
        <w:tab w:val="center" w:pos="4248"/>
      </w:tabs>
      <w:jc w:val="center"/>
      <w:rPr>
        <w:rFonts w:ascii="FbFrankReal" w:hAnsi="FbFrankReal" w:cs="FbFrankReal"/>
        <w:sz w:val="20"/>
        <w:szCs w:val="20"/>
        <w:rtl/>
      </w:rPr>
    </w:pPr>
    <w:r w:rsidRPr="00C4705A">
      <w:rPr>
        <w:rFonts w:ascii="FbFrankReal" w:hAnsi="FbFrankReal" w:cs="FbFrankReal" w:hint="cs"/>
        <w:sz w:val="20"/>
        <w:szCs w:val="20"/>
        <w:rtl/>
      </w:rPr>
      <w:t>יחי אדוננו מורנו ורבינו מלך המשיח לעולם ועד</w:t>
    </w:r>
  </w:p>
  <w:p w14:paraId="0740F912" w14:textId="77777777" w:rsidR="00F17D8F" w:rsidRPr="00A35BD8" w:rsidRDefault="002D2E02" w:rsidP="00A35BD8">
    <w:pPr>
      <w:pStyle w:val="a5"/>
      <w:rPr>
        <w:rFonts w:ascii="FbFrankReal" w:eastAsiaTheme="majorEastAsia" w:hAnsi="FbFrankReal" w:cs="FbFrankReal"/>
        <w:sz w:val="14"/>
        <w:szCs w:val="14"/>
        <w:rtl/>
      </w:rPr>
    </w:pPr>
    <w:sdt>
      <w:sdtPr>
        <w:rPr>
          <w:rFonts w:ascii="FbFrankReal" w:eastAsiaTheme="majorEastAsia" w:hAnsi="FbFrankReal" w:cs="FbFrankReal"/>
          <w:sz w:val="14"/>
          <w:szCs w:val="14"/>
          <w:rtl/>
        </w:rPr>
        <w:id w:val="1594354057"/>
        <w:docPartObj>
          <w:docPartGallery w:val="Page Numbers (Bottom of Page)"/>
          <w:docPartUnique/>
        </w:docPartObj>
      </w:sdtPr>
      <w:sdtEndPr/>
      <w:sdtContent>
        <w:r w:rsidR="00A35BD8" w:rsidRPr="00A35BD8">
          <w:rPr>
            <w:rFonts w:ascii="FbFrankReal" w:eastAsiaTheme="majorEastAsia" w:hAnsi="FbFrankReal" w:cs="FbFrankReal"/>
            <w:sz w:val="14"/>
            <w:szCs w:val="14"/>
          </w:rPr>
          <w:t xml:space="preserve">~ </w:t>
        </w:r>
        <w:r w:rsidR="00A35BD8" w:rsidRPr="00A35BD8">
          <w:rPr>
            <w:rFonts w:ascii="FbFrankReal" w:eastAsiaTheme="minorEastAsia" w:hAnsi="FbFrankReal" w:cs="FbFrankReal"/>
            <w:sz w:val="14"/>
            <w:szCs w:val="14"/>
          </w:rPr>
          <w:fldChar w:fldCharType="begin"/>
        </w:r>
        <w:r w:rsidR="00A35BD8" w:rsidRPr="00A35BD8">
          <w:rPr>
            <w:rFonts w:ascii="FbFrankReal" w:hAnsi="FbFrankReal" w:cs="FbFrankReal"/>
            <w:sz w:val="14"/>
            <w:szCs w:val="14"/>
          </w:rPr>
          <w:instrText xml:space="preserve"> PAGE    \* MERGEFORMAT </w:instrText>
        </w:r>
        <w:r w:rsidR="00A35BD8" w:rsidRPr="00A35BD8">
          <w:rPr>
            <w:rFonts w:ascii="FbFrankReal" w:eastAsiaTheme="minorEastAsia" w:hAnsi="FbFrankReal" w:cs="FbFrankReal"/>
            <w:sz w:val="14"/>
            <w:szCs w:val="14"/>
          </w:rPr>
          <w:fldChar w:fldCharType="separate"/>
        </w:r>
        <w:r w:rsidR="00617047" w:rsidRPr="00617047">
          <w:rPr>
            <w:rFonts w:ascii="FbFrankReal" w:eastAsiaTheme="majorEastAsia" w:hAnsi="FbFrankReal" w:cs="FbFrankReal"/>
            <w:noProof/>
            <w:sz w:val="14"/>
            <w:szCs w:val="14"/>
            <w:rtl/>
          </w:rPr>
          <w:t>4</w:t>
        </w:r>
        <w:r w:rsidR="00A35BD8" w:rsidRPr="00A35BD8">
          <w:rPr>
            <w:rFonts w:ascii="FbFrankReal" w:eastAsiaTheme="majorEastAsia" w:hAnsi="FbFrankReal" w:cs="FbFrankReal"/>
            <w:noProof/>
            <w:sz w:val="14"/>
            <w:szCs w:val="14"/>
          </w:rPr>
          <w:fldChar w:fldCharType="end"/>
        </w:r>
        <w:r w:rsidR="00A35BD8" w:rsidRPr="00A35BD8">
          <w:rPr>
            <w:rFonts w:ascii="FbFrankReal" w:eastAsiaTheme="majorEastAsia" w:hAnsi="FbFrankReal" w:cs="FbFrankReal"/>
            <w:sz w:val="14"/>
            <w:szCs w:val="14"/>
          </w:rPr>
          <w:t xml:space="preserve"> ~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8BC8E" w14:textId="77777777" w:rsidR="00AB35E0" w:rsidRDefault="00AB35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303D5" w14:textId="77777777" w:rsidR="007D5E54" w:rsidRDefault="007D5E54" w:rsidP="00F17D8F">
      <w:pPr>
        <w:spacing w:after="0" w:line="240" w:lineRule="auto"/>
      </w:pPr>
      <w:r>
        <w:separator/>
      </w:r>
    </w:p>
  </w:footnote>
  <w:footnote w:type="continuationSeparator" w:id="0">
    <w:p w14:paraId="0A911186" w14:textId="77777777" w:rsidR="007D5E54" w:rsidRDefault="007D5E54" w:rsidP="00F17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21713" w14:textId="77777777" w:rsidR="00AB35E0" w:rsidRDefault="00AB35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BC785" w14:textId="77777777" w:rsidR="000F17D8" w:rsidRPr="000F17D8" w:rsidRDefault="000F17D8" w:rsidP="00C82B2D">
    <w:pPr>
      <w:spacing w:after="0"/>
      <w:jc w:val="center"/>
      <w:rPr>
        <w:rStyle w:val="a9"/>
        <w:rFonts w:ascii="Fb AdamaBook" w:hAnsi="Fb AdamaBook"/>
        <w:sz w:val="14"/>
        <w:szCs w:val="14"/>
        <w:rtl/>
      </w:rPr>
    </w:pPr>
  </w:p>
  <w:p w14:paraId="52620957" w14:textId="77777777" w:rsidR="009872AD" w:rsidRPr="00C82B2D" w:rsidRDefault="00652B18" w:rsidP="00AB35E0">
    <w:pPr>
      <w:spacing w:after="0"/>
      <w:jc w:val="center"/>
      <w:rPr>
        <w:rStyle w:val="a9"/>
        <w:rFonts w:ascii="FbFrankReal" w:hAnsi="FbFrankReal" w:cs="FbFrankReal"/>
        <w:b w:val="0"/>
        <w:bCs w:val="0"/>
        <w:sz w:val="21"/>
        <w:szCs w:val="21"/>
        <w:rtl/>
      </w:rPr>
    </w:pPr>
    <w:r w:rsidRPr="00C82B2D">
      <w:rPr>
        <w:rStyle w:val="a9"/>
        <w:rFonts w:ascii="FbFrankReal" w:hAnsi="FbFrankReal" w:cs="FbFrankReal"/>
        <w:b w:val="0"/>
        <w:bCs w:val="0"/>
        <w:sz w:val="21"/>
        <w:szCs w:val="21"/>
        <w:rtl/>
      </w:rPr>
      <w:t xml:space="preserve">ב"ה | </w:t>
    </w:r>
    <w:r w:rsidR="002078BD" w:rsidRPr="00C82B2D">
      <w:rPr>
        <w:rStyle w:val="a9"/>
        <w:rFonts w:ascii="FbFrankReal" w:hAnsi="FbFrankReal" w:cs="FbFrankReal"/>
        <w:b w:val="0"/>
        <w:bCs w:val="0"/>
        <w:sz w:val="21"/>
        <w:szCs w:val="21"/>
        <w:rtl/>
      </w:rPr>
      <w:t xml:space="preserve">איגוד תלמידי הקבוצה – </w:t>
    </w:r>
    <w:r w:rsidR="008314AE" w:rsidRPr="00C82B2D">
      <w:rPr>
        <w:rStyle w:val="a9"/>
        <w:rFonts w:ascii="FbFrankReal" w:hAnsi="FbFrankReal" w:cs="FbFrankReal"/>
        <w:b w:val="0"/>
        <w:bCs w:val="0"/>
        <w:sz w:val="21"/>
        <w:szCs w:val="21"/>
        <w:rtl/>
      </w:rPr>
      <w:t xml:space="preserve">770 </w:t>
    </w:r>
    <w:r w:rsidR="002078BD" w:rsidRPr="00C82B2D">
      <w:rPr>
        <w:rStyle w:val="a9"/>
        <w:rFonts w:ascii="FbFrankReal" w:hAnsi="FbFrankReal" w:cs="FbFrankReal"/>
        <w:b w:val="0"/>
        <w:bCs w:val="0"/>
        <w:sz w:val="21"/>
        <w:szCs w:val="21"/>
        <w:rtl/>
      </w:rPr>
      <w:t xml:space="preserve">בית משיח </w:t>
    </w:r>
  </w:p>
  <w:p w14:paraId="160D2826" w14:textId="77777777" w:rsidR="00F17D8F" w:rsidRPr="00F1688A" w:rsidRDefault="00B46B1E" w:rsidP="00C82B2D">
    <w:pPr>
      <w:spacing w:after="0"/>
      <w:jc w:val="center"/>
      <w:rPr>
        <w:rFonts w:ascii="FbFrankReal" w:hAnsi="FbFrankReal" w:cs="FbFrankReal"/>
        <w:sz w:val="21"/>
        <w:szCs w:val="21"/>
        <w:rtl/>
      </w:rPr>
    </w:pPr>
    <w:r>
      <w:rPr>
        <w:rStyle w:val="a9"/>
        <w:rFonts w:ascii="FbFrankReal" w:hAnsi="FbFrankReal" w:cs="FbFrankReal"/>
        <w:b w:val="0"/>
        <w:bCs w:val="0"/>
        <w:sz w:val="21"/>
        <w:szCs w:val="21"/>
      </w:rPr>
      <w:t>770 Eastern Parkway Brooklyn NY 11213</w:t>
    </w:r>
  </w:p>
  <w:p w14:paraId="11C9EF9B" w14:textId="77777777" w:rsidR="009872AD" w:rsidRDefault="00962B95" w:rsidP="00C82B2D">
    <w:pPr>
      <w:jc w:val="center"/>
    </w:pPr>
    <w:r w:rsidRPr="0027670E">
      <w:rPr>
        <w:rStyle w:val="a9"/>
        <w:rFonts w:ascii="FbFrankReal" w:hAnsi="FbFrankReal" w:cs="FbFrankReal"/>
        <w:b w:val="0"/>
        <w:bCs w:val="0"/>
        <w:noProof/>
        <w:sz w:val="21"/>
        <w:szCs w:val="2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3C6E78" wp14:editId="3A66CD15">
              <wp:simplePos x="0" y="0"/>
              <wp:positionH relativeFrom="margin">
                <wp:align>center</wp:align>
              </wp:positionH>
              <wp:positionV relativeFrom="paragraph">
                <wp:posOffset>46355</wp:posOffset>
              </wp:positionV>
              <wp:extent cx="3314700" cy="0"/>
              <wp:effectExtent l="0" t="0" r="19050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3147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0171DA" id="מחבר ישר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.65pt" to="26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" strokecolor="#404040 [2429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59271" w14:textId="77777777" w:rsidR="00AB35E0" w:rsidRDefault="00AB35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7587"/>
    <w:multiLevelType w:val="hybridMultilevel"/>
    <w:tmpl w:val="DE4820AC"/>
    <w:lvl w:ilvl="0" w:tplc="E2B4BF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9369A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17ED"/>
    <w:multiLevelType w:val="hybridMultilevel"/>
    <w:tmpl w:val="CD780A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D1B59"/>
    <w:multiLevelType w:val="multilevel"/>
    <w:tmpl w:val="91E2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940CE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65230"/>
    <w:multiLevelType w:val="hybridMultilevel"/>
    <w:tmpl w:val="F38865B2"/>
    <w:lvl w:ilvl="0" w:tplc="62584C7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422FC"/>
    <w:multiLevelType w:val="multilevel"/>
    <w:tmpl w:val="CFE8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562C6"/>
    <w:multiLevelType w:val="hybridMultilevel"/>
    <w:tmpl w:val="0FD00470"/>
    <w:lvl w:ilvl="0" w:tplc="F4BA489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A7409B"/>
    <w:multiLevelType w:val="hybridMultilevel"/>
    <w:tmpl w:val="8F6A48F2"/>
    <w:lvl w:ilvl="0" w:tplc="D6F8A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13D6A"/>
    <w:multiLevelType w:val="multilevel"/>
    <w:tmpl w:val="B658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47510"/>
    <w:multiLevelType w:val="hybridMultilevel"/>
    <w:tmpl w:val="64CC59FE"/>
    <w:lvl w:ilvl="0" w:tplc="59C8E5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D0F77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D6B82"/>
    <w:multiLevelType w:val="hybridMultilevel"/>
    <w:tmpl w:val="1EEED0A8"/>
    <w:lvl w:ilvl="0" w:tplc="575CC042">
      <w:start w:val="1"/>
      <w:numFmt w:val="hebrew1"/>
      <w:lvlText w:val="%1."/>
      <w:lvlJc w:val="center"/>
      <w:pPr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07468"/>
    <w:multiLevelType w:val="hybridMultilevel"/>
    <w:tmpl w:val="F50097D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41B2B"/>
    <w:multiLevelType w:val="hybridMultilevel"/>
    <w:tmpl w:val="C73830F2"/>
    <w:lvl w:ilvl="0" w:tplc="FBE081E4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01198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C3822"/>
    <w:multiLevelType w:val="hybridMultilevel"/>
    <w:tmpl w:val="A086D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5089F"/>
    <w:multiLevelType w:val="hybridMultilevel"/>
    <w:tmpl w:val="C698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E71A6"/>
    <w:multiLevelType w:val="hybridMultilevel"/>
    <w:tmpl w:val="5978EB7A"/>
    <w:lvl w:ilvl="0" w:tplc="073CE582">
      <w:start w:val="770"/>
      <w:numFmt w:val="bullet"/>
      <w:lvlText w:val=""/>
      <w:lvlJc w:val="left"/>
      <w:pPr>
        <w:ind w:left="720" w:hanging="360"/>
      </w:pPr>
      <w:rPr>
        <w:rFonts w:ascii="Symbol" w:eastAsiaTheme="minorHAnsi" w:hAnsi="Symbol" w:cs="Fb Adama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46130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50523"/>
    <w:multiLevelType w:val="hybridMultilevel"/>
    <w:tmpl w:val="C5C6E62C"/>
    <w:lvl w:ilvl="0" w:tplc="5B621A7E">
      <w:start w:val="3"/>
      <w:numFmt w:val="bullet"/>
      <w:lvlText w:val="-"/>
      <w:lvlJc w:val="left"/>
      <w:pPr>
        <w:ind w:left="720" w:hanging="360"/>
      </w:pPr>
      <w:rPr>
        <w:rFonts w:ascii="FbFrankReal" w:eastAsiaTheme="minorHAnsi" w:hAnsi="FbFrankReal" w:cs="FbFrankRe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978B6"/>
    <w:multiLevelType w:val="hybridMultilevel"/>
    <w:tmpl w:val="8ABCD870"/>
    <w:lvl w:ilvl="0" w:tplc="D59C45D6">
      <w:numFmt w:val="bullet"/>
      <w:lvlText w:val=""/>
      <w:lvlJc w:val="left"/>
      <w:pPr>
        <w:ind w:left="643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6FB11BFF"/>
    <w:multiLevelType w:val="hybridMultilevel"/>
    <w:tmpl w:val="C8E807F6"/>
    <w:lvl w:ilvl="0" w:tplc="2DC09B8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C62362"/>
    <w:multiLevelType w:val="hybridMultilevel"/>
    <w:tmpl w:val="40707F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212E1"/>
    <w:multiLevelType w:val="hybridMultilevel"/>
    <w:tmpl w:val="B7CA79F2"/>
    <w:lvl w:ilvl="0" w:tplc="984C26F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2"/>
        <w:szCs w:val="22"/>
        <w:lang w:bidi="he-IL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7AAF686A"/>
    <w:multiLevelType w:val="hybridMultilevel"/>
    <w:tmpl w:val="B77C9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96B85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92162"/>
    <w:multiLevelType w:val="hybridMultilevel"/>
    <w:tmpl w:val="3BC4395A"/>
    <w:lvl w:ilvl="0" w:tplc="202823F0">
      <w:start w:val="3"/>
      <w:numFmt w:val="bullet"/>
      <w:lvlText w:val="-"/>
      <w:lvlJc w:val="left"/>
      <w:pPr>
        <w:ind w:left="720" w:hanging="360"/>
      </w:pPr>
      <w:rPr>
        <w:rFonts w:ascii="FbFrankReal" w:eastAsia="Times New Roman" w:hAnsi="FbFrankReal" w:cs="FbFrankRe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15658"/>
    <w:multiLevelType w:val="multilevel"/>
    <w:tmpl w:val="512A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5E53"/>
    <w:multiLevelType w:val="hybridMultilevel"/>
    <w:tmpl w:val="47C24D72"/>
    <w:lvl w:ilvl="0" w:tplc="CFA8070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F0616"/>
    <w:multiLevelType w:val="hybridMultilevel"/>
    <w:tmpl w:val="70B08908"/>
    <w:lvl w:ilvl="0" w:tplc="6C7E9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D70BD"/>
    <w:multiLevelType w:val="hybridMultilevel"/>
    <w:tmpl w:val="8A149A6A"/>
    <w:lvl w:ilvl="0" w:tplc="59C8E5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0"/>
  </w:num>
  <w:num w:numId="5">
    <w:abstractNumId w:val="5"/>
  </w:num>
  <w:num w:numId="6">
    <w:abstractNumId w:val="29"/>
  </w:num>
  <w:num w:numId="7">
    <w:abstractNumId w:val="25"/>
  </w:num>
  <w:num w:numId="8">
    <w:abstractNumId w:val="2"/>
  </w:num>
  <w:num w:numId="9">
    <w:abstractNumId w:val="23"/>
  </w:num>
  <w:num w:numId="10">
    <w:abstractNumId w:val="22"/>
  </w:num>
  <w:num w:numId="11">
    <w:abstractNumId w:val="24"/>
  </w:num>
  <w:num w:numId="12">
    <w:abstractNumId w:val="12"/>
  </w:num>
  <w:num w:numId="13">
    <w:abstractNumId w:val="31"/>
  </w:num>
  <w:num w:numId="14">
    <w:abstractNumId w:val="10"/>
  </w:num>
  <w:num w:numId="15">
    <w:abstractNumId w:val="13"/>
  </w:num>
  <w:num w:numId="16">
    <w:abstractNumId w:val="21"/>
  </w:num>
  <w:num w:numId="17">
    <w:abstractNumId w:val="20"/>
  </w:num>
  <w:num w:numId="18">
    <w:abstractNumId w:val="6"/>
  </w:num>
  <w:num w:numId="19">
    <w:abstractNumId w:val="9"/>
  </w:num>
  <w:num w:numId="20">
    <w:abstractNumId w:val="3"/>
  </w:num>
  <w:num w:numId="21">
    <w:abstractNumId w:val="28"/>
  </w:num>
  <w:num w:numId="22">
    <w:abstractNumId w:val="27"/>
  </w:num>
  <w:num w:numId="23">
    <w:abstractNumId w:val="26"/>
  </w:num>
  <w:num w:numId="24">
    <w:abstractNumId w:val="4"/>
  </w:num>
  <w:num w:numId="25">
    <w:abstractNumId w:val="30"/>
  </w:num>
  <w:num w:numId="26">
    <w:abstractNumId w:val="1"/>
  </w:num>
  <w:num w:numId="27">
    <w:abstractNumId w:val="19"/>
  </w:num>
  <w:num w:numId="28">
    <w:abstractNumId w:val="15"/>
  </w:num>
  <w:num w:numId="29">
    <w:abstractNumId w:val="11"/>
  </w:num>
  <w:num w:numId="30">
    <w:abstractNumId w:val="14"/>
  </w:num>
  <w:num w:numId="31">
    <w:abstractNumId w:val="1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TrueTypeFonts/>
  <w:embedSystemFonts/>
  <w:saveSubsetFonts/>
  <w:proofState w:spelling="clean" w:grammar="clean"/>
  <w:attachedTemplate r:id="rId1"/>
  <w:documentProtection w:edit="readOnly"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E54"/>
    <w:rsid w:val="00007E74"/>
    <w:rsid w:val="00023662"/>
    <w:rsid w:val="00042B31"/>
    <w:rsid w:val="00051742"/>
    <w:rsid w:val="00082DB0"/>
    <w:rsid w:val="0008572C"/>
    <w:rsid w:val="0009110E"/>
    <w:rsid w:val="000C0963"/>
    <w:rsid w:val="000C2CFD"/>
    <w:rsid w:val="000D639B"/>
    <w:rsid w:val="000F17D8"/>
    <w:rsid w:val="00104DCA"/>
    <w:rsid w:val="00106AD9"/>
    <w:rsid w:val="00107F74"/>
    <w:rsid w:val="00110887"/>
    <w:rsid w:val="001110E8"/>
    <w:rsid w:val="001315B0"/>
    <w:rsid w:val="00142C46"/>
    <w:rsid w:val="001476F6"/>
    <w:rsid w:val="00195095"/>
    <w:rsid w:val="001A544E"/>
    <w:rsid w:val="001A7E65"/>
    <w:rsid w:val="001C5441"/>
    <w:rsid w:val="001E06D4"/>
    <w:rsid w:val="001E670E"/>
    <w:rsid w:val="001E73AB"/>
    <w:rsid w:val="001F2034"/>
    <w:rsid w:val="001F5EE2"/>
    <w:rsid w:val="002078BD"/>
    <w:rsid w:val="00214A05"/>
    <w:rsid w:val="002737CD"/>
    <w:rsid w:val="0027670E"/>
    <w:rsid w:val="00277361"/>
    <w:rsid w:val="002A0F1F"/>
    <w:rsid w:val="002C29B1"/>
    <w:rsid w:val="002D1717"/>
    <w:rsid w:val="002D2D70"/>
    <w:rsid w:val="002D2E02"/>
    <w:rsid w:val="002E3FEA"/>
    <w:rsid w:val="002F749C"/>
    <w:rsid w:val="0030705D"/>
    <w:rsid w:val="0032416E"/>
    <w:rsid w:val="003453EE"/>
    <w:rsid w:val="00373105"/>
    <w:rsid w:val="00374778"/>
    <w:rsid w:val="003818C1"/>
    <w:rsid w:val="00391FF4"/>
    <w:rsid w:val="003D56FC"/>
    <w:rsid w:val="003D767C"/>
    <w:rsid w:val="003F0EC7"/>
    <w:rsid w:val="003F7174"/>
    <w:rsid w:val="00417246"/>
    <w:rsid w:val="00421E8B"/>
    <w:rsid w:val="00421F84"/>
    <w:rsid w:val="00433EA6"/>
    <w:rsid w:val="00435C6D"/>
    <w:rsid w:val="004374ED"/>
    <w:rsid w:val="0044027F"/>
    <w:rsid w:val="00446DC2"/>
    <w:rsid w:val="004566E4"/>
    <w:rsid w:val="004929C0"/>
    <w:rsid w:val="004A305E"/>
    <w:rsid w:val="004B0052"/>
    <w:rsid w:val="004B0CFA"/>
    <w:rsid w:val="004D34B7"/>
    <w:rsid w:val="004D39EC"/>
    <w:rsid w:val="004D58B1"/>
    <w:rsid w:val="004F6EC0"/>
    <w:rsid w:val="00526C25"/>
    <w:rsid w:val="005306E6"/>
    <w:rsid w:val="00553E33"/>
    <w:rsid w:val="00594C47"/>
    <w:rsid w:val="00595049"/>
    <w:rsid w:val="005C22C8"/>
    <w:rsid w:val="005C3E0F"/>
    <w:rsid w:val="005D57E1"/>
    <w:rsid w:val="005D58C5"/>
    <w:rsid w:val="005E2950"/>
    <w:rsid w:val="005E3F92"/>
    <w:rsid w:val="005F38E5"/>
    <w:rsid w:val="00617047"/>
    <w:rsid w:val="0063160E"/>
    <w:rsid w:val="00635F0B"/>
    <w:rsid w:val="00636345"/>
    <w:rsid w:val="00644AFA"/>
    <w:rsid w:val="00652B18"/>
    <w:rsid w:val="00665A7F"/>
    <w:rsid w:val="00667717"/>
    <w:rsid w:val="00683CC3"/>
    <w:rsid w:val="00695327"/>
    <w:rsid w:val="006A156C"/>
    <w:rsid w:val="006A20A7"/>
    <w:rsid w:val="006C4063"/>
    <w:rsid w:val="006D694C"/>
    <w:rsid w:val="006E1EA3"/>
    <w:rsid w:val="006F0ED9"/>
    <w:rsid w:val="00725DF1"/>
    <w:rsid w:val="00730439"/>
    <w:rsid w:val="00731475"/>
    <w:rsid w:val="007316FD"/>
    <w:rsid w:val="00744BD8"/>
    <w:rsid w:val="00761B67"/>
    <w:rsid w:val="00766A69"/>
    <w:rsid w:val="007938EC"/>
    <w:rsid w:val="007968EE"/>
    <w:rsid w:val="007A1DD8"/>
    <w:rsid w:val="007A460D"/>
    <w:rsid w:val="007A71B4"/>
    <w:rsid w:val="007B7596"/>
    <w:rsid w:val="007D5E54"/>
    <w:rsid w:val="007D63CC"/>
    <w:rsid w:val="007F21CF"/>
    <w:rsid w:val="007F3E0F"/>
    <w:rsid w:val="0080294B"/>
    <w:rsid w:val="00824C81"/>
    <w:rsid w:val="008314AE"/>
    <w:rsid w:val="0083707F"/>
    <w:rsid w:val="008457EC"/>
    <w:rsid w:val="00846B5A"/>
    <w:rsid w:val="00860195"/>
    <w:rsid w:val="008649E0"/>
    <w:rsid w:val="00865281"/>
    <w:rsid w:val="008752D6"/>
    <w:rsid w:val="0087542B"/>
    <w:rsid w:val="00880E3E"/>
    <w:rsid w:val="008A0FD2"/>
    <w:rsid w:val="008A6112"/>
    <w:rsid w:val="008B0E6B"/>
    <w:rsid w:val="008C3719"/>
    <w:rsid w:val="008E09CC"/>
    <w:rsid w:val="008E39EB"/>
    <w:rsid w:val="008E3A4B"/>
    <w:rsid w:val="008E7610"/>
    <w:rsid w:val="008F1BA5"/>
    <w:rsid w:val="0090635B"/>
    <w:rsid w:val="00913FC7"/>
    <w:rsid w:val="00917D75"/>
    <w:rsid w:val="00924E37"/>
    <w:rsid w:val="00955881"/>
    <w:rsid w:val="00962B95"/>
    <w:rsid w:val="00964B4E"/>
    <w:rsid w:val="009673C5"/>
    <w:rsid w:val="00971424"/>
    <w:rsid w:val="00971EBD"/>
    <w:rsid w:val="00971FEE"/>
    <w:rsid w:val="00975367"/>
    <w:rsid w:val="0097773D"/>
    <w:rsid w:val="00980B43"/>
    <w:rsid w:val="009872AD"/>
    <w:rsid w:val="00987F96"/>
    <w:rsid w:val="009A322B"/>
    <w:rsid w:val="009B48BE"/>
    <w:rsid w:val="009F5165"/>
    <w:rsid w:val="00A03DB3"/>
    <w:rsid w:val="00A055FC"/>
    <w:rsid w:val="00A064B8"/>
    <w:rsid w:val="00A351D2"/>
    <w:rsid w:val="00A35BD8"/>
    <w:rsid w:val="00A41B32"/>
    <w:rsid w:val="00A4420C"/>
    <w:rsid w:val="00A46B85"/>
    <w:rsid w:val="00A64186"/>
    <w:rsid w:val="00A6574C"/>
    <w:rsid w:val="00A6711C"/>
    <w:rsid w:val="00A72448"/>
    <w:rsid w:val="00A834FE"/>
    <w:rsid w:val="00A857BB"/>
    <w:rsid w:val="00A92045"/>
    <w:rsid w:val="00AB35E0"/>
    <w:rsid w:val="00AB5BC4"/>
    <w:rsid w:val="00AD6B53"/>
    <w:rsid w:val="00AE1B48"/>
    <w:rsid w:val="00AE32A3"/>
    <w:rsid w:val="00B0153E"/>
    <w:rsid w:val="00B103CF"/>
    <w:rsid w:val="00B25A71"/>
    <w:rsid w:val="00B41191"/>
    <w:rsid w:val="00B46B1E"/>
    <w:rsid w:val="00B553AD"/>
    <w:rsid w:val="00B76C5D"/>
    <w:rsid w:val="00B92545"/>
    <w:rsid w:val="00B956F8"/>
    <w:rsid w:val="00BA195E"/>
    <w:rsid w:val="00BA2999"/>
    <w:rsid w:val="00BB5734"/>
    <w:rsid w:val="00BE5733"/>
    <w:rsid w:val="00BE5A91"/>
    <w:rsid w:val="00C10A14"/>
    <w:rsid w:val="00C30DF3"/>
    <w:rsid w:val="00C34FF4"/>
    <w:rsid w:val="00C40FBB"/>
    <w:rsid w:val="00C4705A"/>
    <w:rsid w:val="00C53324"/>
    <w:rsid w:val="00C6175B"/>
    <w:rsid w:val="00C72AE8"/>
    <w:rsid w:val="00C82B2D"/>
    <w:rsid w:val="00CA35E4"/>
    <w:rsid w:val="00CB726F"/>
    <w:rsid w:val="00CC44BC"/>
    <w:rsid w:val="00CE2D06"/>
    <w:rsid w:val="00D146E3"/>
    <w:rsid w:val="00D22F16"/>
    <w:rsid w:val="00D314EA"/>
    <w:rsid w:val="00D35C86"/>
    <w:rsid w:val="00D6309F"/>
    <w:rsid w:val="00D636F3"/>
    <w:rsid w:val="00D6677B"/>
    <w:rsid w:val="00D7536B"/>
    <w:rsid w:val="00D87261"/>
    <w:rsid w:val="00D924BD"/>
    <w:rsid w:val="00DA7554"/>
    <w:rsid w:val="00DB01DA"/>
    <w:rsid w:val="00DB0883"/>
    <w:rsid w:val="00DD49B0"/>
    <w:rsid w:val="00DD7548"/>
    <w:rsid w:val="00DD781A"/>
    <w:rsid w:val="00DE560E"/>
    <w:rsid w:val="00DF05C3"/>
    <w:rsid w:val="00DF2289"/>
    <w:rsid w:val="00DF54DB"/>
    <w:rsid w:val="00E03DE0"/>
    <w:rsid w:val="00E0679A"/>
    <w:rsid w:val="00E1184B"/>
    <w:rsid w:val="00E2133A"/>
    <w:rsid w:val="00E22BD2"/>
    <w:rsid w:val="00E22D20"/>
    <w:rsid w:val="00E31467"/>
    <w:rsid w:val="00E33263"/>
    <w:rsid w:val="00E336BE"/>
    <w:rsid w:val="00E35241"/>
    <w:rsid w:val="00E53CDA"/>
    <w:rsid w:val="00E56130"/>
    <w:rsid w:val="00E83541"/>
    <w:rsid w:val="00E977C3"/>
    <w:rsid w:val="00EA35FE"/>
    <w:rsid w:val="00EA74D7"/>
    <w:rsid w:val="00EB24BA"/>
    <w:rsid w:val="00EB7EC3"/>
    <w:rsid w:val="00ED3F0A"/>
    <w:rsid w:val="00ED5DD7"/>
    <w:rsid w:val="00ED7FED"/>
    <w:rsid w:val="00EE2D98"/>
    <w:rsid w:val="00F11C08"/>
    <w:rsid w:val="00F148A8"/>
    <w:rsid w:val="00F1688A"/>
    <w:rsid w:val="00F17578"/>
    <w:rsid w:val="00F17D8F"/>
    <w:rsid w:val="00F42E1B"/>
    <w:rsid w:val="00F71523"/>
    <w:rsid w:val="00F71C72"/>
    <w:rsid w:val="00FA145B"/>
    <w:rsid w:val="00FD31A7"/>
    <w:rsid w:val="00FF1ED2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4C8F70"/>
  <w15:chartTrackingRefBased/>
  <w15:docId w15:val="{73B91C20-FFAC-4980-BB44-E5B2EF24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כותרת מרכז"/>
    <w:qFormat/>
    <w:rsid w:val="00C82B2D"/>
    <w:pPr>
      <w:bidi/>
    </w:pPr>
  </w:style>
  <w:style w:type="paragraph" w:styleId="1">
    <w:name w:val="heading 1"/>
    <w:aliases w:val="מרכז פשוט"/>
    <w:basedOn w:val="a"/>
    <w:next w:val="a"/>
    <w:link w:val="10"/>
    <w:uiPriority w:val="9"/>
    <w:qFormat/>
    <w:rsid w:val="005C3E0F"/>
    <w:pPr>
      <w:keepNext/>
      <w:keepLines/>
      <w:spacing w:after="0"/>
      <w:outlineLvl w:val="0"/>
    </w:pPr>
    <w:rPr>
      <w:rFonts w:asciiTheme="majorHAnsi" w:eastAsiaTheme="majorEastAsia" w:hAnsiTheme="majorHAnsi"/>
      <w:sz w:val="32"/>
      <w:szCs w:val="25"/>
    </w:rPr>
  </w:style>
  <w:style w:type="paragraph" w:styleId="2">
    <w:name w:val="heading 2"/>
    <w:basedOn w:val="a"/>
    <w:next w:val="a"/>
    <w:link w:val="20"/>
    <w:uiPriority w:val="9"/>
    <w:unhideWhenUsed/>
    <w:rsid w:val="000F1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0F17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17D8F"/>
  </w:style>
  <w:style w:type="paragraph" w:styleId="a5">
    <w:name w:val="footer"/>
    <w:basedOn w:val="a"/>
    <w:link w:val="a6"/>
    <w:uiPriority w:val="99"/>
    <w:unhideWhenUsed/>
    <w:rsid w:val="00F17D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17D8F"/>
  </w:style>
  <w:style w:type="paragraph" w:styleId="a7">
    <w:name w:val="List Paragraph"/>
    <w:basedOn w:val="a"/>
    <w:uiPriority w:val="34"/>
    <w:qFormat/>
    <w:rsid w:val="000C096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078BD"/>
    <w:rPr>
      <w:color w:val="0563C1" w:themeColor="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2078BD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CC44BC"/>
    <w:rPr>
      <w:color w:val="954F72" w:themeColor="followedHyperlink"/>
      <w:u w:val="single"/>
    </w:rPr>
  </w:style>
  <w:style w:type="paragraph" w:styleId="a8">
    <w:name w:val="No Spacing"/>
    <w:aliases w:val="פשוט"/>
    <w:uiPriority w:val="1"/>
    <w:qFormat/>
    <w:rsid w:val="005C3E0F"/>
    <w:pPr>
      <w:bidi/>
      <w:spacing w:before="120" w:after="0" w:line="240" w:lineRule="auto"/>
      <w:jc w:val="both"/>
    </w:pPr>
    <w:rPr>
      <w:rFonts w:cs="Fb AdamaBook"/>
      <w:szCs w:val="25"/>
    </w:rPr>
  </w:style>
  <w:style w:type="character" w:customStyle="1" w:styleId="10">
    <w:name w:val="כותרת 1 תו"/>
    <w:aliases w:val="מרכז פשוט תו"/>
    <w:basedOn w:val="a0"/>
    <w:link w:val="1"/>
    <w:uiPriority w:val="9"/>
    <w:rsid w:val="005C3E0F"/>
    <w:rPr>
      <w:rFonts w:asciiTheme="majorHAnsi" w:eastAsiaTheme="majorEastAsia" w:hAnsiTheme="majorHAnsi" w:cs="Fb AdamaBook"/>
      <w:sz w:val="32"/>
      <w:szCs w:val="25"/>
    </w:rPr>
  </w:style>
  <w:style w:type="character" w:customStyle="1" w:styleId="20">
    <w:name w:val="כותרת 2 תו"/>
    <w:basedOn w:val="a0"/>
    <w:link w:val="2"/>
    <w:uiPriority w:val="9"/>
    <w:rsid w:val="000F17D8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0F17D8"/>
    <w:rPr>
      <w:rFonts w:asciiTheme="majorHAnsi" w:eastAsiaTheme="majorEastAsia" w:hAnsiTheme="majorHAnsi" w:cstheme="majorBidi"/>
      <w:bCs/>
      <w:color w:val="1F4D78" w:themeColor="accent1" w:themeShade="7F"/>
      <w:sz w:val="24"/>
      <w:szCs w:val="24"/>
    </w:rPr>
  </w:style>
  <w:style w:type="character" w:styleId="a9">
    <w:name w:val="Strong"/>
    <w:basedOn w:val="a0"/>
    <w:uiPriority w:val="22"/>
    <w:rsid w:val="000F17D8"/>
    <w:rPr>
      <w:b/>
      <w:bCs/>
    </w:rPr>
  </w:style>
  <w:style w:type="paragraph" w:styleId="aa">
    <w:name w:val="Title"/>
    <w:aliases w:val="כותרת מודגש חזק"/>
    <w:basedOn w:val="a"/>
    <w:next w:val="a"/>
    <w:link w:val="ab"/>
    <w:uiPriority w:val="10"/>
    <w:qFormat/>
    <w:rsid w:val="005C3E0F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b">
    <w:name w:val="כותרת טקסט תו"/>
    <w:aliases w:val="כותרת מודגש חזק תו"/>
    <w:basedOn w:val="a0"/>
    <w:link w:val="aa"/>
    <w:uiPriority w:val="10"/>
    <w:rsid w:val="005C3E0F"/>
    <w:rPr>
      <w:rFonts w:asciiTheme="majorHAnsi" w:eastAsiaTheme="majorEastAsia" w:hAnsiTheme="majorHAnsi" w:cs="Fb AdamaBook"/>
      <w:spacing w:val="-10"/>
      <w:kern w:val="28"/>
      <w:sz w:val="56"/>
      <w:szCs w:val="56"/>
    </w:rPr>
  </w:style>
  <w:style w:type="paragraph" w:styleId="ac">
    <w:name w:val="Balloon Text"/>
    <w:basedOn w:val="a"/>
    <w:link w:val="ad"/>
    <w:uiPriority w:val="99"/>
    <w:semiHidden/>
    <w:unhideWhenUsed/>
    <w:rsid w:val="005C3E0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5C3E0F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uiPriority w:val="99"/>
    <w:unhideWhenUsed/>
    <w:rsid w:val="002767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665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1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6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4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6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89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89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27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956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15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42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287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693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714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0421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5114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611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7337">
                                                                              <w:marLeft w:val="135"/>
                                                                              <w:marRight w:val="135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1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vutze.org/issachar-and-zvulu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vutze.org/issachar-and-zvulun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489;&#1500;&#1488;&#1504;&#1511;%20-%20&#1488;&#1497;&#1490;&#1493;&#1491;%20&#1514;&#1500;&#1502;&#1497;&#1491;&#1497;%20&#1492;&#1511;&#1489;&#1493;&#1510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12DDB-B050-4906-A061-C9558689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בלאנק - איגוד תלמידי הקבוצה</Template>
  <TotalTime>46</TotalTime>
  <Pages>1</Pages>
  <Words>248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איגוד תלמידי הקבוצה בית משיח 770</dc:creator>
  <cp:keywords/>
  <dc:description/>
  <cp:lastModifiedBy>איגוד תלמידי הקבוצה בית משיח 770</cp:lastModifiedBy>
  <cp:revision>6</cp:revision>
  <cp:lastPrinted>2020-10-30T00:51:00Z</cp:lastPrinted>
  <dcterms:created xsi:type="dcterms:W3CDTF">2021-01-13T22:44:00Z</dcterms:created>
  <dcterms:modified xsi:type="dcterms:W3CDTF">2021-04-14T18:02:00Z</dcterms:modified>
</cp:coreProperties>
</file>